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D90A" w14:textId="1D474ED0" w:rsidR="00617A47" w:rsidRDefault="00F672FF" w:rsidP="00617A47">
      <w:pPr>
        <w:ind w:left="-426" w:right="403"/>
        <w:jc w:val="both"/>
        <w:rPr>
          <w:rFonts w:eastAsiaTheme="majorEastAsia" w:cstheme="minorHAnsi"/>
          <w:bCs/>
          <w:sz w:val="18"/>
          <w:szCs w:val="18"/>
        </w:rPr>
      </w:pPr>
      <w:r w:rsidRPr="00DB7F83">
        <w:rPr>
          <w:noProof/>
        </w:rPr>
        <w:drawing>
          <wp:inline distT="0" distB="0" distL="0" distR="0" wp14:anchorId="6E5F7FEE" wp14:editId="0B054361">
            <wp:extent cx="5731510" cy="70231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2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CE1E0E" w14:textId="4349EB59" w:rsidR="006D779E" w:rsidRDefault="006D779E" w:rsidP="00617A47">
      <w:pPr>
        <w:ind w:left="-426" w:right="403"/>
        <w:jc w:val="both"/>
        <w:rPr>
          <w:rFonts w:eastAsiaTheme="majorEastAsia" w:cstheme="minorHAnsi"/>
          <w:bCs/>
          <w:sz w:val="18"/>
          <w:szCs w:val="18"/>
        </w:rPr>
      </w:pPr>
    </w:p>
    <w:p w14:paraId="1AA7C052" w14:textId="45638047" w:rsidR="003F091C" w:rsidRPr="006373DC" w:rsidRDefault="003F091C" w:rsidP="00FF0440"/>
    <w:sectPr w:rsidR="003F091C" w:rsidRPr="006373DC" w:rsidSect="00CB3735">
      <w:headerReference w:type="default" r:id="rId9"/>
      <w:footerReference w:type="default" r:id="rId10"/>
      <w:type w:val="continuous"/>
      <w:pgSz w:w="11906" w:h="16838" w:code="9"/>
      <w:pgMar w:top="1440" w:right="1440" w:bottom="1440" w:left="1440" w:header="45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E7FEC" w14:textId="77777777" w:rsidR="00C734E1" w:rsidRDefault="00C734E1" w:rsidP="007D53B8">
      <w:r>
        <w:separator/>
      </w:r>
    </w:p>
  </w:endnote>
  <w:endnote w:type="continuationSeparator" w:id="0">
    <w:p w14:paraId="5F924E1B" w14:textId="77777777" w:rsidR="00C734E1" w:rsidRDefault="00C734E1" w:rsidP="007D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67B8" w14:textId="77777777" w:rsidR="00A214A4" w:rsidRPr="00221508" w:rsidRDefault="005D48B1" w:rsidP="00B11296">
    <w:pPr>
      <w:spacing w:line="276" w:lineRule="auto"/>
      <w:rPr>
        <w:rFonts w:asciiTheme="majorHAnsi" w:hAnsiTheme="majorHAnsi"/>
        <w:b/>
        <w:i/>
        <w:color w:val="002060"/>
      </w:rPr>
    </w:pPr>
    <w:r w:rsidRPr="00221508">
      <w:rPr>
        <w:rFonts w:asciiTheme="majorHAnsi" w:hAnsiTheme="majorHAnsi"/>
        <w:b/>
        <w:noProof/>
        <w:color w:val="002060"/>
      </w:rPr>
      <w:drawing>
        <wp:anchor distT="0" distB="0" distL="114300" distR="114300" simplePos="0" relativeHeight="251670528" behindDoc="0" locked="0" layoutInCell="1" allowOverlap="1" wp14:anchorId="5CCE7494" wp14:editId="775B34D1">
          <wp:simplePos x="0" y="0"/>
          <wp:positionH relativeFrom="rightMargin">
            <wp:align>left</wp:align>
          </wp:positionH>
          <wp:positionV relativeFrom="paragraph">
            <wp:posOffset>70485</wp:posOffset>
          </wp:positionV>
          <wp:extent cx="532130" cy="554990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vcarter\Downloads\logo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54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1508">
      <w:rPr>
        <w:rFonts w:asciiTheme="majorHAnsi" w:hAnsiTheme="majorHAnsi"/>
        <w:b/>
        <w:noProof/>
        <w:color w:val="002060"/>
      </w:rPr>
      <w:drawing>
        <wp:anchor distT="0" distB="0" distL="114300" distR="114300" simplePos="0" relativeHeight="251665408" behindDoc="0" locked="0" layoutInCell="1" allowOverlap="1" wp14:anchorId="01063B14" wp14:editId="67151933">
          <wp:simplePos x="0" y="0"/>
          <wp:positionH relativeFrom="page">
            <wp:posOffset>5781675</wp:posOffset>
          </wp:positionH>
          <wp:positionV relativeFrom="paragraph">
            <wp:posOffset>135255</wp:posOffset>
          </wp:positionV>
          <wp:extent cx="762342" cy="533400"/>
          <wp:effectExtent l="0" t="0" r="0" b="0"/>
          <wp:wrapNone/>
          <wp:docPr id="16" name="Picture 16" descr="http://www.langfordlowerschool.ik.org/img/sm_nationa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http://www.langfordlowerschool.ik.org/img/sm_national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342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6672" behindDoc="0" locked="0" layoutInCell="1" allowOverlap="1" wp14:anchorId="18AE4F07" wp14:editId="721A6DC5">
          <wp:simplePos x="0" y="0"/>
          <wp:positionH relativeFrom="column">
            <wp:posOffset>3399155</wp:posOffset>
          </wp:positionH>
          <wp:positionV relativeFrom="paragraph">
            <wp:posOffset>77470</wp:posOffset>
          </wp:positionV>
          <wp:extent cx="592760" cy="576668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760" cy="5766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1508">
      <w:rPr>
        <w:rFonts w:asciiTheme="majorHAnsi" w:hAnsiTheme="majorHAnsi"/>
        <w:b/>
        <w:noProof/>
        <w:color w:val="002060"/>
      </w:rPr>
      <w:drawing>
        <wp:anchor distT="0" distB="0" distL="114300" distR="114300" simplePos="0" relativeHeight="251674624" behindDoc="0" locked="0" layoutInCell="1" allowOverlap="1" wp14:anchorId="7AF2218A" wp14:editId="35FD9874">
          <wp:simplePos x="0" y="0"/>
          <wp:positionH relativeFrom="column">
            <wp:posOffset>2571750</wp:posOffset>
          </wp:positionH>
          <wp:positionV relativeFrom="paragraph">
            <wp:posOffset>52774</wp:posOffset>
          </wp:positionV>
          <wp:extent cx="741756" cy="669290"/>
          <wp:effectExtent l="0" t="0" r="127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EST.png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72" t="13088" r="15080" b="12395"/>
                  <a:stretch/>
                </pic:blipFill>
                <pic:spPr bwMode="auto">
                  <a:xfrm>
                    <a:off x="0" y="0"/>
                    <a:ext cx="741756" cy="6692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3A08" w:rsidRPr="00221508">
      <w:rPr>
        <w:rFonts w:asciiTheme="majorHAnsi" w:hAnsiTheme="majorHAnsi"/>
        <w:b/>
        <w:i/>
        <w:color w:val="002060"/>
      </w:rPr>
      <w:t>Part of the Bedfordshire Schools Trust Limited</w:t>
    </w:r>
    <w:r w:rsidR="00290C81">
      <w:rPr>
        <w:rFonts w:asciiTheme="majorHAnsi" w:hAnsiTheme="majorHAnsi"/>
        <w:b/>
        <w:i/>
        <w:color w:val="002060"/>
      </w:rPr>
      <w:tab/>
    </w:r>
    <w:r w:rsidR="00290C81">
      <w:rPr>
        <w:rFonts w:asciiTheme="majorHAnsi" w:hAnsiTheme="majorHAnsi"/>
        <w:b/>
        <w:i/>
        <w:color w:val="002060"/>
      </w:rPr>
      <w:tab/>
    </w:r>
    <w:r w:rsidR="00290C81">
      <w:rPr>
        <w:rFonts w:asciiTheme="majorHAnsi" w:hAnsiTheme="majorHAnsi"/>
        <w:b/>
        <w:i/>
        <w:color w:val="002060"/>
      </w:rPr>
      <w:tab/>
    </w:r>
    <w:r w:rsidR="00290C81">
      <w:rPr>
        <w:rFonts w:asciiTheme="majorHAnsi" w:hAnsiTheme="majorHAnsi"/>
        <w:b/>
        <w:i/>
        <w:color w:val="002060"/>
      </w:rPr>
      <w:tab/>
    </w:r>
    <w:r>
      <w:rPr>
        <w:noProof/>
      </w:rPr>
      <w:drawing>
        <wp:inline distT="0" distB="0" distL="0" distR="0" wp14:anchorId="7B0B0F87" wp14:editId="725FB762">
          <wp:extent cx="504825" cy="507237"/>
          <wp:effectExtent l="113348" t="115252" r="103822" b="122873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5072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90C81">
      <w:rPr>
        <w:rFonts w:asciiTheme="majorHAnsi" w:hAnsiTheme="majorHAnsi"/>
        <w:b/>
        <w:i/>
        <w:color w:val="002060"/>
      </w:rPr>
      <w:tab/>
    </w:r>
    <w:r w:rsidR="005A480D">
      <w:rPr>
        <w:rFonts w:asciiTheme="majorHAnsi" w:hAnsiTheme="majorHAnsi"/>
        <w:b/>
        <w:i/>
        <w:color w:val="002060"/>
      </w:rPr>
      <w:t xml:space="preserve">     </w:t>
    </w:r>
  </w:p>
  <w:p w14:paraId="4BC2D609" w14:textId="77777777" w:rsidR="003C22B4" w:rsidRDefault="005B34B0" w:rsidP="00B11296">
    <w:pPr>
      <w:spacing w:line="240" w:lineRule="exact"/>
      <w:rPr>
        <w:rFonts w:asciiTheme="majorHAnsi" w:hAnsiTheme="majorHAnsi"/>
      </w:rPr>
    </w:pPr>
    <w:r w:rsidRPr="003C22B4">
      <w:rPr>
        <w:rFonts w:asciiTheme="majorHAnsi" w:hAnsiTheme="majorHAnsi"/>
      </w:rPr>
      <w:t>BEST House, Shefford Road, Clifton, Bedfor</w:t>
    </w:r>
    <w:r w:rsidR="00D51FC6">
      <w:rPr>
        <w:rFonts w:asciiTheme="majorHAnsi" w:hAnsiTheme="majorHAnsi"/>
      </w:rPr>
      <w:t>d</w:t>
    </w:r>
    <w:r w:rsidRPr="003C22B4">
      <w:rPr>
        <w:rFonts w:asciiTheme="majorHAnsi" w:hAnsiTheme="majorHAnsi"/>
      </w:rPr>
      <w:t xml:space="preserve">shire, SG17 5QS </w:t>
    </w:r>
  </w:p>
  <w:p w14:paraId="0C99E918" w14:textId="77777777" w:rsidR="005B34B0" w:rsidRPr="003C22B4" w:rsidRDefault="005B34B0" w:rsidP="00B11296">
    <w:pPr>
      <w:spacing w:line="240" w:lineRule="exact"/>
      <w:rPr>
        <w:rFonts w:asciiTheme="majorHAnsi" w:hAnsiTheme="majorHAnsi"/>
      </w:rPr>
    </w:pPr>
    <w:r w:rsidRPr="003C22B4">
      <w:rPr>
        <w:rFonts w:asciiTheme="majorHAnsi" w:hAnsiTheme="majorHAnsi"/>
      </w:rPr>
      <w:t>Companies House Registration Number:  07546141 England</w:t>
    </w:r>
  </w:p>
  <w:p w14:paraId="078FFEAF" w14:textId="77777777" w:rsidR="00A214A4" w:rsidRDefault="00EA3A08" w:rsidP="00B11296">
    <w:pPr>
      <w:spacing w:line="240" w:lineRule="exact"/>
      <w:rPr>
        <w:rFonts w:asciiTheme="majorHAnsi" w:hAnsiTheme="majorHAnsi"/>
      </w:rPr>
    </w:pPr>
    <w:r>
      <w:rPr>
        <w:rFonts w:asciiTheme="majorHAnsi" w:hAnsiTheme="majorHAnsi"/>
      </w:rPr>
      <w:t>VAT Registration Number:  1207845</w:t>
    </w:r>
    <w:r w:rsidR="005B34B0" w:rsidRPr="003C22B4">
      <w:rPr>
        <w:rFonts w:asciiTheme="majorHAnsi" w:hAnsiTheme="majorHAnsi"/>
      </w:rPr>
      <w:t>28</w:t>
    </w:r>
  </w:p>
  <w:p w14:paraId="3A2A458F" w14:textId="77777777" w:rsidR="00D51FC6" w:rsidRPr="003C22B4" w:rsidRDefault="00D51FC6" w:rsidP="003C22B4">
    <w:pPr>
      <w:spacing w:line="240" w:lineRule="exact"/>
      <w:jc w:val="right"/>
      <w:rPr>
        <w:rFonts w:asciiTheme="majorHAnsi" w:hAnsi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AA922" w14:textId="77777777" w:rsidR="00C734E1" w:rsidRDefault="00C734E1" w:rsidP="007D53B8">
      <w:r>
        <w:separator/>
      </w:r>
    </w:p>
  </w:footnote>
  <w:footnote w:type="continuationSeparator" w:id="0">
    <w:p w14:paraId="55CE6942" w14:textId="77777777" w:rsidR="00C734E1" w:rsidRDefault="00C734E1" w:rsidP="007D5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7142F" w14:textId="77777777" w:rsidR="00EE740B" w:rsidRDefault="00EE740B" w:rsidP="009C13DB">
    <w:pPr>
      <w:tabs>
        <w:tab w:val="left" w:pos="6237"/>
        <w:tab w:val="left" w:pos="6379"/>
      </w:tabs>
      <w:spacing w:before="120" w:line="240" w:lineRule="exact"/>
      <w:jc w:val="right"/>
      <w:rPr>
        <w:rFonts w:asciiTheme="majorHAnsi" w:hAnsiTheme="majorHAnsi"/>
        <w:b/>
        <w:color w:val="002060"/>
        <w:sz w:val="24"/>
        <w:szCs w:val="24"/>
      </w:rPr>
    </w:pPr>
    <w:r w:rsidRPr="00221508">
      <w:rPr>
        <w:rFonts w:asciiTheme="majorHAnsi" w:hAnsiTheme="majorHAnsi"/>
        <w:b/>
        <w:noProof/>
        <w:color w:val="002060"/>
        <w:sz w:val="24"/>
        <w:szCs w:val="24"/>
      </w:rPr>
      <w:drawing>
        <wp:anchor distT="0" distB="0" distL="114300" distR="114300" simplePos="0" relativeHeight="251673600" behindDoc="0" locked="0" layoutInCell="1" allowOverlap="1" wp14:anchorId="32D1C438" wp14:editId="34616D63">
          <wp:simplePos x="0" y="0"/>
          <wp:positionH relativeFrom="column">
            <wp:posOffset>-28575</wp:posOffset>
          </wp:positionH>
          <wp:positionV relativeFrom="paragraph">
            <wp:posOffset>-163830</wp:posOffset>
          </wp:positionV>
          <wp:extent cx="2257425" cy="1664982"/>
          <wp:effectExtent l="0" t="0" r="0" b="0"/>
          <wp:wrapNone/>
          <wp:docPr id="4" name="Picture 4" descr="C:\Users\vcarter\Pictures\Logo's picture files\Langford Village Academy - Logo 2014 - Mission Statemen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carter\Pictures\Logo's picture files\Langford Village Academy - Logo 2014 - Mission Statemen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16649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AE3475" w14:textId="77777777" w:rsidR="003C22B4" w:rsidRPr="00221508" w:rsidRDefault="00A55255" w:rsidP="003C22B4">
    <w:pPr>
      <w:spacing w:before="120" w:line="240" w:lineRule="exact"/>
      <w:jc w:val="right"/>
      <w:rPr>
        <w:rFonts w:asciiTheme="majorHAnsi" w:hAnsiTheme="majorHAnsi"/>
        <w:b/>
        <w:color w:val="002060"/>
        <w:sz w:val="24"/>
        <w:szCs w:val="24"/>
      </w:rPr>
    </w:pPr>
    <w:r>
      <w:rPr>
        <w:rFonts w:asciiTheme="majorHAnsi" w:hAnsiTheme="majorHAnsi"/>
        <w:b/>
        <w:color w:val="002060"/>
        <w:sz w:val="24"/>
        <w:szCs w:val="24"/>
      </w:rPr>
      <w:t>Principal: Mrs D Randall</w:t>
    </w:r>
  </w:p>
  <w:p w14:paraId="401F16C4" w14:textId="77777777" w:rsidR="003F0173" w:rsidRPr="00221508" w:rsidRDefault="003F0173" w:rsidP="003C22B4">
    <w:pPr>
      <w:spacing w:line="276" w:lineRule="auto"/>
      <w:jc w:val="right"/>
      <w:rPr>
        <w:rFonts w:asciiTheme="majorHAnsi" w:hAnsiTheme="majorHAnsi"/>
        <w:b/>
        <w:color w:val="002060"/>
        <w:sz w:val="28"/>
        <w:szCs w:val="24"/>
      </w:rPr>
    </w:pPr>
    <w:r w:rsidRPr="00221508">
      <w:rPr>
        <w:rFonts w:asciiTheme="majorHAnsi" w:hAnsiTheme="majorHAnsi"/>
        <w:b/>
        <w:color w:val="002060"/>
        <w:sz w:val="28"/>
        <w:szCs w:val="24"/>
      </w:rPr>
      <w:t>Langford Village Academy</w:t>
    </w:r>
  </w:p>
  <w:p w14:paraId="03B921C4" w14:textId="77777777" w:rsidR="007D53B8" w:rsidRPr="00EA3A08" w:rsidRDefault="00A5650C" w:rsidP="00EA3A08">
    <w:pPr>
      <w:spacing w:line="240" w:lineRule="exact"/>
      <w:jc w:val="right"/>
      <w:rPr>
        <w:rFonts w:asciiTheme="majorHAnsi" w:hAnsiTheme="majorHAnsi"/>
      </w:rPr>
    </w:pPr>
    <w:r w:rsidRPr="00EA3A08">
      <w:rPr>
        <w:rFonts w:asciiTheme="majorHAnsi" w:hAnsiTheme="majorHAnsi"/>
      </w:rPr>
      <w:t>Church Street</w:t>
    </w:r>
    <w:r w:rsidR="003C22B4" w:rsidRPr="00EA3A08">
      <w:rPr>
        <w:rFonts w:asciiTheme="majorHAnsi" w:hAnsiTheme="majorHAnsi"/>
      </w:rPr>
      <w:t xml:space="preserve">, </w:t>
    </w:r>
    <w:r w:rsidR="007D53B8" w:rsidRPr="00EA3A08">
      <w:rPr>
        <w:rFonts w:asciiTheme="majorHAnsi" w:hAnsiTheme="majorHAnsi"/>
      </w:rPr>
      <w:t xml:space="preserve">Langford, </w:t>
    </w:r>
    <w:r w:rsidRPr="00EA3A08">
      <w:rPr>
        <w:rFonts w:asciiTheme="majorHAnsi" w:hAnsiTheme="majorHAnsi"/>
      </w:rPr>
      <w:t>Bedfordshire</w:t>
    </w:r>
    <w:r w:rsidR="003C22B4" w:rsidRPr="00EA3A08">
      <w:rPr>
        <w:rFonts w:asciiTheme="majorHAnsi" w:hAnsiTheme="majorHAnsi"/>
      </w:rPr>
      <w:t xml:space="preserve">, </w:t>
    </w:r>
    <w:r w:rsidR="007D53B8" w:rsidRPr="00EA3A08">
      <w:rPr>
        <w:rFonts w:asciiTheme="majorHAnsi" w:hAnsiTheme="majorHAnsi"/>
      </w:rPr>
      <w:t xml:space="preserve">SG18 9QA </w:t>
    </w:r>
  </w:p>
  <w:p w14:paraId="70511765" w14:textId="77777777" w:rsidR="00EF279F" w:rsidRPr="00EA3A08" w:rsidRDefault="00A214A4" w:rsidP="00EA3A08">
    <w:pPr>
      <w:spacing w:line="240" w:lineRule="exact"/>
      <w:jc w:val="right"/>
      <w:rPr>
        <w:rFonts w:asciiTheme="majorHAnsi" w:hAnsiTheme="majorHAnsi"/>
      </w:rPr>
    </w:pPr>
    <w:r w:rsidRPr="00EA3A08">
      <w:rPr>
        <w:rFonts w:asciiTheme="majorHAnsi" w:hAnsiTheme="majorHAnsi"/>
      </w:rPr>
      <w:t>Tel: 01462 629000; Fax: 01462 629001</w:t>
    </w:r>
  </w:p>
  <w:p w14:paraId="71FB6A8F" w14:textId="77777777" w:rsidR="003C22B4" w:rsidRPr="003C22B4" w:rsidRDefault="003C22B4" w:rsidP="003C22B4">
    <w:pPr>
      <w:spacing w:before="120" w:line="240" w:lineRule="exact"/>
      <w:jc w:val="right"/>
      <w:rPr>
        <w:rFonts w:asciiTheme="majorHAnsi" w:hAnsiTheme="majorHAnsi"/>
        <w:i/>
      </w:rPr>
    </w:pPr>
    <w:r w:rsidRPr="003C22B4">
      <w:rPr>
        <w:rFonts w:asciiTheme="majorHAnsi" w:hAnsiTheme="majorHAnsi"/>
        <w:i/>
      </w:rPr>
      <w:t xml:space="preserve">E-mail: langford-info@bestacademies.org.uk   </w:t>
    </w:r>
  </w:p>
  <w:p w14:paraId="5533ED4E" w14:textId="77777777" w:rsidR="00EE740B" w:rsidRDefault="003C22B4" w:rsidP="00D51FC6">
    <w:pPr>
      <w:spacing w:after="240" w:line="240" w:lineRule="exact"/>
      <w:jc w:val="right"/>
      <w:rPr>
        <w:rFonts w:asciiTheme="majorHAnsi" w:hAnsiTheme="majorHAnsi"/>
        <w:i/>
      </w:rPr>
    </w:pPr>
    <w:r>
      <w:rPr>
        <w:rFonts w:asciiTheme="majorHAnsi" w:hAnsiTheme="majorHAnsi"/>
        <w:i/>
      </w:rPr>
      <w:t xml:space="preserve">Website: </w:t>
    </w:r>
    <w:r w:rsidR="00D51FC6" w:rsidRPr="00D51FC6">
      <w:rPr>
        <w:rFonts w:asciiTheme="majorHAnsi" w:hAnsiTheme="majorHAnsi"/>
        <w:i/>
      </w:rPr>
      <w:t>www.langfordvillageacademy.org.uk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85749"/>
    <w:multiLevelType w:val="hybridMultilevel"/>
    <w:tmpl w:val="253CB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03D1D"/>
    <w:multiLevelType w:val="multilevel"/>
    <w:tmpl w:val="A17A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167A4"/>
    <w:multiLevelType w:val="multilevel"/>
    <w:tmpl w:val="89BC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4D6A5C"/>
    <w:multiLevelType w:val="multilevel"/>
    <w:tmpl w:val="29F6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EE55E1"/>
    <w:multiLevelType w:val="multilevel"/>
    <w:tmpl w:val="C1D81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A1C55"/>
    <w:multiLevelType w:val="multilevel"/>
    <w:tmpl w:val="39B67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BD26B4"/>
    <w:multiLevelType w:val="multilevel"/>
    <w:tmpl w:val="DF6CC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667D36"/>
    <w:multiLevelType w:val="hybridMultilevel"/>
    <w:tmpl w:val="90FC7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93C02"/>
    <w:multiLevelType w:val="multilevel"/>
    <w:tmpl w:val="901C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273D41"/>
    <w:multiLevelType w:val="hybridMultilevel"/>
    <w:tmpl w:val="74685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4A4"/>
    <w:rsid w:val="0001469F"/>
    <w:rsid w:val="0002646D"/>
    <w:rsid w:val="000367F0"/>
    <w:rsid w:val="00053D81"/>
    <w:rsid w:val="000573A9"/>
    <w:rsid w:val="00085532"/>
    <w:rsid w:val="000A6458"/>
    <w:rsid w:val="000B6600"/>
    <w:rsid w:val="000D01F7"/>
    <w:rsid w:val="000F16D6"/>
    <w:rsid w:val="00120C3E"/>
    <w:rsid w:val="0012113F"/>
    <w:rsid w:val="00144395"/>
    <w:rsid w:val="00150FF3"/>
    <w:rsid w:val="0015695E"/>
    <w:rsid w:val="001619CE"/>
    <w:rsid w:val="00163D0E"/>
    <w:rsid w:val="00174757"/>
    <w:rsid w:val="0017633B"/>
    <w:rsid w:val="0019236D"/>
    <w:rsid w:val="001A5458"/>
    <w:rsid w:val="001A7AE5"/>
    <w:rsid w:val="001B0675"/>
    <w:rsid w:val="001B1BB0"/>
    <w:rsid w:val="002024BD"/>
    <w:rsid w:val="00221508"/>
    <w:rsid w:val="00224820"/>
    <w:rsid w:val="00231D6D"/>
    <w:rsid w:val="002511FA"/>
    <w:rsid w:val="00255395"/>
    <w:rsid w:val="0026006B"/>
    <w:rsid w:val="002649AF"/>
    <w:rsid w:val="0026682D"/>
    <w:rsid w:val="00266DDD"/>
    <w:rsid w:val="00273CA2"/>
    <w:rsid w:val="00275A96"/>
    <w:rsid w:val="002901C5"/>
    <w:rsid w:val="00290C81"/>
    <w:rsid w:val="002A3590"/>
    <w:rsid w:val="002D34EA"/>
    <w:rsid w:val="002D68F1"/>
    <w:rsid w:val="002E2CF1"/>
    <w:rsid w:val="00322E7C"/>
    <w:rsid w:val="00330151"/>
    <w:rsid w:val="0033272B"/>
    <w:rsid w:val="003338AA"/>
    <w:rsid w:val="00335620"/>
    <w:rsid w:val="00351FDD"/>
    <w:rsid w:val="00367A44"/>
    <w:rsid w:val="00381F76"/>
    <w:rsid w:val="00397E55"/>
    <w:rsid w:val="003A1AE1"/>
    <w:rsid w:val="003A7AE3"/>
    <w:rsid w:val="003B1D18"/>
    <w:rsid w:val="003C22B4"/>
    <w:rsid w:val="003E20F6"/>
    <w:rsid w:val="003F0173"/>
    <w:rsid w:val="003F091C"/>
    <w:rsid w:val="0040277B"/>
    <w:rsid w:val="00414DEC"/>
    <w:rsid w:val="004173B8"/>
    <w:rsid w:val="00435FFC"/>
    <w:rsid w:val="00436832"/>
    <w:rsid w:val="00437273"/>
    <w:rsid w:val="00454032"/>
    <w:rsid w:val="0045715A"/>
    <w:rsid w:val="00472188"/>
    <w:rsid w:val="0048252F"/>
    <w:rsid w:val="004B228F"/>
    <w:rsid w:val="004C7645"/>
    <w:rsid w:val="004D2D2E"/>
    <w:rsid w:val="004D54CF"/>
    <w:rsid w:val="004E05EF"/>
    <w:rsid w:val="004E2517"/>
    <w:rsid w:val="004E7B82"/>
    <w:rsid w:val="00501F85"/>
    <w:rsid w:val="005055C4"/>
    <w:rsid w:val="005056BD"/>
    <w:rsid w:val="00515D78"/>
    <w:rsid w:val="00527C8B"/>
    <w:rsid w:val="00534A07"/>
    <w:rsid w:val="00543C8D"/>
    <w:rsid w:val="00544294"/>
    <w:rsid w:val="005573F0"/>
    <w:rsid w:val="0057658B"/>
    <w:rsid w:val="00577478"/>
    <w:rsid w:val="00583E4B"/>
    <w:rsid w:val="005961AC"/>
    <w:rsid w:val="005A480D"/>
    <w:rsid w:val="005A4D20"/>
    <w:rsid w:val="005B34B0"/>
    <w:rsid w:val="005C0D25"/>
    <w:rsid w:val="005C5BD0"/>
    <w:rsid w:val="005D38E9"/>
    <w:rsid w:val="005D48B1"/>
    <w:rsid w:val="005E1357"/>
    <w:rsid w:val="005F2595"/>
    <w:rsid w:val="005F5774"/>
    <w:rsid w:val="006069A5"/>
    <w:rsid w:val="00617A47"/>
    <w:rsid w:val="006373DC"/>
    <w:rsid w:val="00642987"/>
    <w:rsid w:val="00674FBD"/>
    <w:rsid w:val="0068091E"/>
    <w:rsid w:val="00680E6D"/>
    <w:rsid w:val="00683EBA"/>
    <w:rsid w:val="0068501E"/>
    <w:rsid w:val="006A101D"/>
    <w:rsid w:val="006D059F"/>
    <w:rsid w:val="006D779E"/>
    <w:rsid w:val="006F4DAF"/>
    <w:rsid w:val="00716B55"/>
    <w:rsid w:val="00720048"/>
    <w:rsid w:val="00721A00"/>
    <w:rsid w:val="00726900"/>
    <w:rsid w:val="00742481"/>
    <w:rsid w:val="00743354"/>
    <w:rsid w:val="00752608"/>
    <w:rsid w:val="00754353"/>
    <w:rsid w:val="00755981"/>
    <w:rsid w:val="0077349E"/>
    <w:rsid w:val="007843D2"/>
    <w:rsid w:val="007B2285"/>
    <w:rsid w:val="007B3151"/>
    <w:rsid w:val="007B4980"/>
    <w:rsid w:val="007C1624"/>
    <w:rsid w:val="007D1F78"/>
    <w:rsid w:val="007D53B8"/>
    <w:rsid w:val="00800B89"/>
    <w:rsid w:val="008105DA"/>
    <w:rsid w:val="00813AFD"/>
    <w:rsid w:val="00843A01"/>
    <w:rsid w:val="00843D99"/>
    <w:rsid w:val="00855A9A"/>
    <w:rsid w:val="008608FC"/>
    <w:rsid w:val="00863E79"/>
    <w:rsid w:val="0087671C"/>
    <w:rsid w:val="00877B3A"/>
    <w:rsid w:val="0088329B"/>
    <w:rsid w:val="008B1880"/>
    <w:rsid w:val="008D21AD"/>
    <w:rsid w:val="008D306B"/>
    <w:rsid w:val="008E60AB"/>
    <w:rsid w:val="00904A87"/>
    <w:rsid w:val="00911B20"/>
    <w:rsid w:val="00912AC4"/>
    <w:rsid w:val="00923A87"/>
    <w:rsid w:val="009362D8"/>
    <w:rsid w:val="0093776F"/>
    <w:rsid w:val="00941B75"/>
    <w:rsid w:val="00991300"/>
    <w:rsid w:val="009A771A"/>
    <w:rsid w:val="009C13DB"/>
    <w:rsid w:val="009D1648"/>
    <w:rsid w:val="009E6F7F"/>
    <w:rsid w:val="009F6EBC"/>
    <w:rsid w:val="009F738D"/>
    <w:rsid w:val="00A06DA4"/>
    <w:rsid w:val="00A214A4"/>
    <w:rsid w:val="00A55255"/>
    <w:rsid w:val="00A56133"/>
    <w:rsid w:val="00A5650C"/>
    <w:rsid w:val="00A83959"/>
    <w:rsid w:val="00AA77AD"/>
    <w:rsid w:val="00AA7B64"/>
    <w:rsid w:val="00AB10BD"/>
    <w:rsid w:val="00AE0E35"/>
    <w:rsid w:val="00AE4CB6"/>
    <w:rsid w:val="00AF3AE0"/>
    <w:rsid w:val="00AF679F"/>
    <w:rsid w:val="00B04759"/>
    <w:rsid w:val="00B04C4B"/>
    <w:rsid w:val="00B11296"/>
    <w:rsid w:val="00B35E1C"/>
    <w:rsid w:val="00B376C2"/>
    <w:rsid w:val="00B4689D"/>
    <w:rsid w:val="00B54D09"/>
    <w:rsid w:val="00B62FF5"/>
    <w:rsid w:val="00B749C5"/>
    <w:rsid w:val="00B9586D"/>
    <w:rsid w:val="00BA491A"/>
    <w:rsid w:val="00BC5AF1"/>
    <w:rsid w:val="00BD7CBF"/>
    <w:rsid w:val="00BF11C7"/>
    <w:rsid w:val="00BF5745"/>
    <w:rsid w:val="00C03120"/>
    <w:rsid w:val="00C11E8A"/>
    <w:rsid w:val="00C15BBD"/>
    <w:rsid w:val="00C20705"/>
    <w:rsid w:val="00C26162"/>
    <w:rsid w:val="00C26B32"/>
    <w:rsid w:val="00C30275"/>
    <w:rsid w:val="00C40583"/>
    <w:rsid w:val="00C4063A"/>
    <w:rsid w:val="00C4536B"/>
    <w:rsid w:val="00C507BE"/>
    <w:rsid w:val="00C671B9"/>
    <w:rsid w:val="00C70BD4"/>
    <w:rsid w:val="00C72E82"/>
    <w:rsid w:val="00C734E1"/>
    <w:rsid w:val="00C76D4C"/>
    <w:rsid w:val="00C94420"/>
    <w:rsid w:val="00CA38D9"/>
    <w:rsid w:val="00CB2F0A"/>
    <w:rsid w:val="00CB3735"/>
    <w:rsid w:val="00CC3826"/>
    <w:rsid w:val="00CD0139"/>
    <w:rsid w:val="00CE23EB"/>
    <w:rsid w:val="00D21DD7"/>
    <w:rsid w:val="00D51FC6"/>
    <w:rsid w:val="00D7590F"/>
    <w:rsid w:val="00D96CF1"/>
    <w:rsid w:val="00DA38F3"/>
    <w:rsid w:val="00DC0162"/>
    <w:rsid w:val="00DC0A2A"/>
    <w:rsid w:val="00DC3281"/>
    <w:rsid w:val="00DC5812"/>
    <w:rsid w:val="00DE5E1C"/>
    <w:rsid w:val="00DF0B48"/>
    <w:rsid w:val="00DF25BD"/>
    <w:rsid w:val="00E12164"/>
    <w:rsid w:val="00E366B1"/>
    <w:rsid w:val="00E43EDF"/>
    <w:rsid w:val="00E45258"/>
    <w:rsid w:val="00E93425"/>
    <w:rsid w:val="00EA3A08"/>
    <w:rsid w:val="00EA4109"/>
    <w:rsid w:val="00EB3372"/>
    <w:rsid w:val="00EC4940"/>
    <w:rsid w:val="00EC5199"/>
    <w:rsid w:val="00ED19DC"/>
    <w:rsid w:val="00EE740B"/>
    <w:rsid w:val="00EF03C9"/>
    <w:rsid w:val="00EF279F"/>
    <w:rsid w:val="00F035A3"/>
    <w:rsid w:val="00F20D16"/>
    <w:rsid w:val="00F62E80"/>
    <w:rsid w:val="00F65F17"/>
    <w:rsid w:val="00F672FF"/>
    <w:rsid w:val="00F74447"/>
    <w:rsid w:val="00F77DA1"/>
    <w:rsid w:val="00F85C9E"/>
    <w:rsid w:val="00F8750C"/>
    <w:rsid w:val="00F93628"/>
    <w:rsid w:val="00FA3E36"/>
    <w:rsid w:val="00FD7933"/>
    <w:rsid w:val="00FE35BE"/>
    <w:rsid w:val="00FF0440"/>
    <w:rsid w:val="00FF4130"/>
    <w:rsid w:val="1E7EB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496969"/>
  <w15:chartTrackingRefBased/>
  <w15:docId w15:val="{582CD28B-8B2B-4021-88AE-3DAD6AFD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7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3B8"/>
    <w:pPr>
      <w:widowControl/>
      <w:tabs>
        <w:tab w:val="center" w:pos="4513"/>
        <w:tab w:val="right" w:pos="9026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53B8"/>
  </w:style>
  <w:style w:type="paragraph" w:styleId="Footer">
    <w:name w:val="footer"/>
    <w:basedOn w:val="Normal"/>
    <w:link w:val="FooterChar"/>
    <w:uiPriority w:val="99"/>
    <w:unhideWhenUsed/>
    <w:rsid w:val="007D53B8"/>
    <w:pPr>
      <w:widowControl/>
      <w:tabs>
        <w:tab w:val="center" w:pos="4513"/>
        <w:tab w:val="right" w:pos="9026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D53B8"/>
  </w:style>
  <w:style w:type="character" w:styleId="Hyperlink">
    <w:name w:val="Hyperlink"/>
    <w:basedOn w:val="DefaultParagraphFont"/>
    <w:uiPriority w:val="99"/>
    <w:unhideWhenUsed/>
    <w:rsid w:val="00A5650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3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3F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F4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F76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81F7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1bodycopy">
    <w:name w:val="1 body copy"/>
    <w:basedOn w:val="Normal"/>
    <w:link w:val="1bodycopyChar"/>
    <w:qFormat/>
    <w:rsid w:val="00941B75"/>
    <w:pPr>
      <w:widowControl/>
      <w:autoSpaceDE/>
      <w:autoSpaceDN/>
      <w:adjustRightInd/>
      <w:spacing w:after="120"/>
      <w:ind w:right="284"/>
    </w:pPr>
    <w:rPr>
      <w:rFonts w:eastAsia="MS Mincho" w:cs="Times New Roman"/>
      <w:szCs w:val="24"/>
      <w:lang w:val="en-US" w:eastAsia="en-US"/>
    </w:rPr>
  </w:style>
  <w:style w:type="character" w:customStyle="1" w:styleId="1bodycopyChar">
    <w:name w:val="1 body copy Char"/>
    <w:link w:val="1bodycopy"/>
    <w:rsid w:val="00941B75"/>
    <w:rPr>
      <w:rFonts w:ascii="Arial" w:eastAsia="MS Mincho" w:hAnsi="Arial" w:cs="Times New Roman"/>
      <w:sz w:val="20"/>
      <w:szCs w:val="24"/>
      <w:lang w:val="en-US"/>
    </w:rPr>
  </w:style>
  <w:style w:type="character" w:customStyle="1" w:styleId="xms-button-flexcontainer">
    <w:name w:val="x_ms-button-flexcontainer"/>
    <w:basedOn w:val="DefaultParagraphFont"/>
    <w:rsid w:val="00F93628"/>
  </w:style>
  <w:style w:type="paragraph" w:customStyle="1" w:styleId="xmsonormal">
    <w:name w:val="x_msonormal"/>
    <w:basedOn w:val="Normal"/>
    <w:rsid w:val="008D21A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91C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3776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FF0440"/>
    <w:pPr>
      <w:adjustRightInd/>
    </w:pPr>
    <w:rPr>
      <w:rFonts w:eastAsia="Arial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F044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6612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9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8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15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39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5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63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907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757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1369768">
          <w:marLeft w:val="4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3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4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7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55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2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5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7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gif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howley\Downloads\Headed%20Paper%20Nov%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D537A-215F-443A-B2B2-322E80343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 Nov 16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Carter</dc:creator>
  <cp:keywords/>
  <dc:description/>
  <cp:lastModifiedBy>Amanda Meller</cp:lastModifiedBy>
  <cp:revision>2</cp:revision>
  <cp:lastPrinted>2025-04-04T12:25:00Z</cp:lastPrinted>
  <dcterms:created xsi:type="dcterms:W3CDTF">2025-09-17T08:18:00Z</dcterms:created>
  <dcterms:modified xsi:type="dcterms:W3CDTF">2025-09-17T08:18:00Z</dcterms:modified>
</cp:coreProperties>
</file>