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8A720" w14:textId="77777777" w:rsidR="00F25B9B" w:rsidRDefault="00F25B9B" w:rsidP="00F25B9B">
      <w:pPr>
        <w:jc w:val="both"/>
        <w:rPr>
          <w:rFonts w:ascii="Times New Roman" w:hAnsi="Times New Roman"/>
        </w:rPr>
      </w:pPr>
    </w:p>
    <w:p w14:paraId="3110344B" w14:textId="77777777" w:rsidR="00B74D57" w:rsidRDefault="00B74D57" w:rsidP="00B74D57">
      <w:pPr>
        <w:jc w:val="center"/>
      </w:pPr>
    </w:p>
    <w:p w14:paraId="55B2E787" w14:textId="77777777" w:rsidR="00B74D57" w:rsidRDefault="00B74D57" w:rsidP="00B74D57">
      <w:pPr>
        <w:jc w:val="center"/>
      </w:pPr>
    </w:p>
    <w:p w14:paraId="4B690E6B" w14:textId="77777777" w:rsidR="00B74D57" w:rsidRDefault="00B74D57" w:rsidP="00B74D57">
      <w:pPr>
        <w:jc w:val="center"/>
      </w:pPr>
      <w:r>
        <w:t>RE: World Music Day – Friday 20</w:t>
      </w:r>
      <w:r w:rsidRPr="00454EA0">
        <w:rPr>
          <w:vertAlign w:val="superscript"/>
        </w:rPr>
        <w:t>th</w:t>
      </w:r>
      <w:r>
        <w:t xml:space="preserve"> June</w:t>
      </w:r>
    </w:p>
    <w:p w14:paraId="185AF9B0" w14:textId="77777777" w:rsidR="00B74D57" w:rsidRDefault="00B74D57" w:rsidP="00B74D57">
      <w:pPr>
        <w:jc w:val="center"/>
      </w:pPr>
    </w:p>
    <w:p w14:paraId="75298E1B" w14:textId="77777777" w:rsidR="00B74D57" w:rsidRDefault="00B74D57" w:rsidP="00B74D57">
      <w:r>
        <w:t>Dear Parents,</w:t>
      </w:r>
    </w:p>
    <w:p w14:paraId="563D925A" w14:textId="77777777" w:rsidR="00B74D57" w:rsidRDefault="00B74D57" w:rsidP="00B74D57"/>
    <w:p w14:paraId="132459F2" w14:textId="77777777" w:rsidR="00B74D57" w:rsidRDefault="00B74D57" w:rsidP="00B74D57">
      <w:r>
        <w:t xml:space="preserve">                          On Friday 20</w:t>
      </w:r>
      <w:r w:rsidRPr="00454EA0">
        <w:rPr>
          <w:vertAlign w:val="superscript"/>
        </w:rPr>
        <w:t>th</w:t>
      </w:r>
      <w:r>
        <w:t xml:space="preserve"> June we are having a WOW Day across the school to celebrate World Music Day. </w:t>
      </w:r>
      <w:r w:rsidRPr="00D714D5">
        <w:rPr>
          <w:rFonts w:cstheme="minorHAnsi"/>
          <w:color w:val="1F1F1F"/>
          <w:shd w:val="clear" w:color="auto" w:fill="FFFFFF"/>
        </w:rPr>
        <w:t>World Music Day takes place on</w:t>
      </w:r>
      <w:r>
        <w:rPr>
          <w:rFonts w:cstheme="minorHAnsi"/>
          <w:color w:val="1F1F1F"/>
          <w:shd w:val="clear" w:color="auto" w:fill="FFFFFF"/>
        </w:rPr>
        <w:t xml:space="preserve"> 21</w:t>
      </w:r>
      <w:r w:rsidRPr="00B82B3A">
        <w:rPr>
          <w:rFonts w:cstheme="minorHAnsi"/>
          <w:color w:val="1F1F1F"/>
          <w:shd w:val="clear" w:color="auto" w:fill="FFFFFF"/>
          <w:vertAlign w:val="superscript"/>
        </w:rPr>
        <w:t>st</w:t>
      </w:r>
      <w:r>
        <w:rPr>
          <w:rFonts w:cstheme="minorHAnsi"/>
          <w:color w:val="1F1F1F"/>
          <w:shd w:val="clear" w:color="auto" w:fill="FFFFFF"/>
        </w:rPr>
        <w:t xml:space="preserve"> June</w:t>
      </w:r>
      <w:r w:rsidRPr="00D714D5">
        <w:rPr>
          <w:rFonts w:cstheme="minorHAnsi"/>
          <w:color w:val="1F1F1F"/>
          <w:shd w:val="clear" w:color="auto" w:fill="FFFFFF"/>
        </w:rPr>
        <w:t xml:space="preserve"> each year,</w:t>
      </w:r>
      <w:r>
        <w:rPr>
          <w:rFonts w:cstheme="minorHAnsi"/>
          <w:color w:val="1F1F1F"/>
          <w:shd w:val="clear" w:color="auto" w:fill="FFFFFF"/>
        </w:rPr>
        <w:t xml:space="preserve"> with the aim to</w:t>
      </w:r>
      <w:r w:rsidRPr="00D714D5">
        <w:rPr>
          <w:rFonts w:cstheme="minorHAnsi"/>
          <w:color w:val="1F1F1F"/>
          <w:shd w:val="clear" w:color="auto" w:fill="FFFFFF"/>
        </w:rPr>
        <w:t xml:space="preserve"> unit</w:t>
      </w:r>
      <w:r>
        <w:rPr>
          <w:rFonts w:cstheme="minorHAnsi"/>
          <w:color w:val="1F1F1F"/>
          <w:shd w:val="clear" w:color="auto" w:fill="FFFFFF"/>
        </w:rPr>
        <w:t>e</w:t>
      </w:r>
      <w:r w:rsidRPr="00D714D5">
        <w:rPr>
          <w:rFonts w:cstheme="minorHAnsi"/>
          <w:color w:val="1F1F1F"/>
          <w:shd w:val="clear" w:color="auto" w:fill="FFFFFF"/>
        </w:rPr>
        <w:t xml:space="preserve"> people across the </w:t>
      </w:r>
      <w:r>
        <w:rPr>
          <w:rFonts w:cstheme="minorHAnsi"/>
          <w:color w:val="1F1F1F"/>
          <w:shd w:val="clear" w:color="auto" w:fill="FFFFFF"/>
        </w:rPr>
        <w:t>world</w:t>
      </w:r>
      <w:r w:rsidRPr="00D714D5">
        <w:rPr>
          <w:rFonts w:cstheme="minorHAnsi"/>
          <w:color w:val="1F1F1F"/>
          <w:shd w:val="clear" w:color="auto" w:fill="FFFFFF"/>
        </w:rPr>
        <w:t xml:space="preserve"> in celebration of the universal language of music.</w:t>
      </w:r>
      <w:r w:rsidRPr="00D714D5">
        <w:t xml:space="preserve"> </w:t>
      </w:r>
      <w:r>
        <w:t xml:space="preserve">We are planning to bring music into the classroom and spend the day looking at ‘Music that Inspires’. We will have lots of music-based activities for the children to do throughout the day. </w:t>
      </w:r>
    </w:p>
    <w:p w14:paraId="749B44D2" w14:textId="77777777" w:rsidR="00B74D57" w:rsidRDefault="00B74D57" w:rsidP="00B74D57"/>
    <w:p w14:paraId="03AC1711" w14:textId="74339861" w:rsidR="00B74D57" w:rsidRDefault="00B74D57" w:rsidP="00B74D57">
      <w:r>
        <w:t>To round up the day of Music, we are planning to gather the whole school together on the field and sing. The children at Langford love singing songs during assembly time and have been eagerly practising a collection of inspirational songs. When they sing altogether it is wonderful to hear, but they do not often get the opportunity to show off their singing as a whole school collective. We would like to invite you to join us on the</w:t>
      </w:r>
      <w:r w:rsidR="00A64B93">
        <w:t xml:space="preserve"> field</w:t>
      </w:r>
      <w:r>
        <w:t xml:space="preserve"> at 2.45pm to hear your children sing (Weather permitting). After the children have sang their songs you will be able to take them home from their classrooms as usual.</w:t>
      </w:r>
    </w:p>
    <w:p w14:paraId="7BFD9481" w14:textId="77777777" w:rsidR="00B74D57" w:rsidRDefault="00B74D57" w:rsidP="00B74D57"/>
    <w:p w14:paraId="4A3714F2" w14:textId="77777777" w:rsidR="00B74D57" w:rsidRDefault="00B74D57" w:rsidP="00B74D57">
      <w:r>
        <w:t>To help celebrate this day, children are invited to wear something bright and colourful to help. (Similar to mufti day attire but please no football or sporting t-shirts and children will still need sensible footwear for playtimes).</w:t>
      </w:r>
    </w:p>
    <w:p w14:paraId="3E2B59F6" w14:textId="77777777" w:rsidR="00B74D57" w:rsidRDefault="00B74D57" w:rsidP="00B74D57">
      <w:r>
        <w:t>We hope that this will be an enjoyable day for all.</w:t>
      </w:r>
    </w:p>
    <w:p w14:paraId="2027083D" w14:textId="77777777" w:rsidR="00B74D57" w:rsidRDefault="00B74D57" w:rsidP="00B74D57"/>
    <w:p w14:paraId="1473C5C8" w14:textId="77777777" w:rsidR="00B74D57" w:rsidRDefault="00B74D57" w:rsidP="00B74D57">
      <w:r>
        <w:t>Many thanks and kindest regards,</w:t>
      </w:r>
    </w:p>
    <w:p w14:paraId="38775748" w14:textId="77777777" w:rsidR="00B74D57" w:rsidRDefault="00B74D57" w:rsidP="00B74D57"/>
    <w:p w14:paraId="555C45E3" w14:textId="77777777" w:rsidR="00B74D57" w:rsidRDefault="00B74D57" w:rsidP="00B74D57"/>
    <w:p w14:paraId="4FF20269" w14:textId="77777777" w:rsidR="00B74D57" w:rsidRDefault="00B74D57" w:rsidP="00B74D57"/>
    <w:p w14:paraId="12535408" w14:textId="77777777" w:rsidR="00B74D57" w:rsidRDefault="00B74D57" w:rsidP="00B74D57">
      <w:r>
        <w:t>Mrs Jones</w:t>
      </w:r>
    </w:p>
    <w:p w14:paraId="21CB813D" w14:textId="77777777" w:rsidR="00B74D57" w:rsidRDefault="00B74D57" w:rsidP="00B74D57"/>
    <w:p w14:paraId="1729BBD5" w14:textId="77777777" w:rsidR="00B74D57" w:rsidRDefault="00B74D57" w:rsidP="00B74D57"/>
    <w:p w14:paraId="37179679" w14:textId="77777777" w:rsidR="00B74D57" w:rsidRDefault="00B74D57" w:rsidP="00B74D57">
      <w:r>
        <w:t>Music Subject Lead</w:t>
      </w:r>
    </w:p>
    <w:p w14:paraId="1EF46D5C" w14:textId="77777777" w:rsidR="00B74D57" w:rsidRDefault="00B74D57" w:rsidP="00B74D57"/>
    <w:p w14:paraId="22142E40" w14:textId="77777777" w:rsidR="007A12F1" w:rsidRPr="00DE0472" w:rsidRDefault="007A12F1" w:rsidP="00F25B9B">
      <w:pPr>
        <w:jc w:val="both"/>
      </w:pPr>
    </w:p>
    <w:sectPr w:rsidR="007A12F1" w:rsidRPr="00DE0472" w:rsidSect="00AA77AD">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45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25294" w14:textId="77777777" w:rsidR="005A1E0D" w:rsidRDefault="005A1E0D" w:rsidP="007D53B8">
      <w:r>
        <w:separator/>
      </w:r>
    </w:p>
  </w:endnote>
  <w:endnote w:type="continuationSeparator" w:id="0">
    <w:p w14:paraId="663FAA1F" w14:textId="77777777" w:rsidR="005A1E0D" w:rsidRDefault="005A1E0D" w:rsidP="007D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B35DF" w14:textId="77777777" w:rsidR="004B4B07" w:rsidRDefault="004B4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93A6" w14:textId="77777777" w:rsidR="00A214A4" w:rsidRPr="00221508" w:rsidRDefault="004B4B07" w:rsidP="00B11296">
    <w:pPr>
      <w:spacing w:line="276" w:lineRule="auto"/>
      <w:rPr>
        <w:rFonts w:asciiTheme="majorHAnsi" w:hAnsiTheme="majorHAnsi"/>
        <w:b/>
        <w:i/>
        <w:color w:val="002060"/>
      </w:rPr>
    </w:pPr>
    <w:r>
      <w:rPr>
        <w:noProof/>
      </w:rPr>
      <w:drawing>
        <wp:anchor distT="0" distB="0" distL="114300" distR="114300" simplePos="0" relativeHeight="251678720" behindDoc="1" locked="0" layoutInCell="1" allowOverlap="1" wp14:anchorId="5E02C1D2" wp14:editId="2AD27E1E">
          <wp:simplePos x="0" y="0"/>
          <wp:positionH relativeFrom="column">
            <wp:posOffset>4819650</wp:posOffset>
          </wp:positionH>
          <wp:positionV relativeFrom="paragraph">
            <wp:posOffset>74295</wp:posOffset>
          </wp:positionV>
          <wp:extent cx="628650" cy="628650"/>
          <wp:effectExtent l="0" t="0" r="0" b="0"/>
          <wp:wrapTight wrapText="bothSides">
            <wp:wrapPolygon edited="0">
              <wp:start x="0" y="0"/>
              <wp:lineTo x="0" y="20945"/>
              <wp:lineTo x="20945" y="20945"/>
              <wp:lineTo x="209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anchor>
      </w:drawing>
    </w:r>
    <w:r w:rsidR="00D21DD7" w:rsidRPr="00221508">
      <w:rPr>
        <w:rFonts w:asciiTheme="majorHAnsi" w:hAnsiTheme="majorHAnsi"/>
        <w:b/>
        <w:noProof/>
        <w:color w:val="002060"/>
      </w:rPr>
      <w:drawing>
        <wp:anchor distT="0" distB="0" distL="114300" distR="114300" simplePos="0" relativeHeight="251670528" behindDoc="0" locked="0" layoutInCell="1" allowOverlap="1" wp14:anchorId="683CFCCB" wp14:editId="06BAE4EC">
          <wp:simplePos x="0" y="0"/>
          <wp:positionH relativeFrom="column">
            <wp:posOffset>6435090</wp:posOffset>
          </wp:positionH>
          <wp:positionV relativeFrom="paragraph">
            <wp:posOffset>80645</wp:posOffset>
          </wp:positionV>
          <wp:extent cx="532130" cy="55499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carter\Downloads\logo (2).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532130" cy="554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DD7" w:rsidRPr="00221508">
      <w:rPr>
        <w:rFonts w:asciiTheme="majorHAnsi" w:hAnsiTheme="majorHAnsi"/>
        <w:b/>
        <w:noProof/>
        <w:color w:val="002060"/>
      </w:rPr>
      <w:drawing>
        <wp:anchor distT="0" distB="0" distL="114300" distR="114300" simplePos="0" relativeHeight="251665408" behindDoc="0" locked="0" layoutInCell="1" allowOverlap="1" wp14:anchorId="4AECD7CC" wp14:editId="7B1F916F">
          <wp:simplePos x="0" y="0"/>
          <wp:positionH relativeFrom="page">
            <wp:posOffset>5948680</wp:posOffset>
          </wp:positionH>
          <wp:positionV relativeFrom="paragraph">
            <wp:posOffset>153670</wp:posOffset>
          </wp:positionV>
          <wp:extent cx="807720" cy="565150"/>
          <wp:effectExtent l="0" t="0" r="0" b="6350"/>
          <wp:wrapNone/>
          <wp:docPr id="16" name="Picture 16" descr="http://www.langfordlowerschool.ik.org/img/sm_nation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langfordlowerschool.ik.org/img/sm_national.gi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7720" cy="56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DD7">
      <w:rPr>
        <w:noProof/>
      </w:rPr>
      <w:drawing>
        <wp:anchor distT="0" distB="0" distL="114300" distR="114300" simplePos="0" relativeHeight="251676672" behindDoc="0" locked="0" layoutInCell="1" allowOverlap="1" wp14:anchorId="051B57D9" wp14:editId="0505D183">
          <wp:simplePos x="0" y="0"/>
          <wp:positionH relativeFrom="column">
            <wp:posOffset>4104005</wp:posOffset>
          </wp:positionH>
          <wp:positionV relativeFrom="paragraph">
            <wp:posOffset>125303</wp:posOffset>
          </wp:positionV>
          <wp:extent cx="592760" cy="57666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92760" cy="576668"/>
                  </a:xfrm>
                  <a:prstGeom prst="rect">
                    <a:avLst/>
                  </a:prstGeom>
                </pic:spPr>
              </pic:pic>
            </a:graphicData>
          </a:graphic>
          <wp14:sizeRelH relativeFrom="page">
            <wp14:pctWidth>0</wp14:pctWidth>
          </wp14:sizeRelH>
          <wp14:sizeRelV relativeFrom="page">
            <wp14:pctHeight>0</wp14:pctHeight>
          </wp14:sizeRelV>
        </wp:anchor>
      </w:drawing>
    </w:r>
    <w:r w:rsidR="00D21DD7" w:rsidRPr="00221508">
      <w:rPr>
        <w:rFonts w:asciiTheme="majorHAnsi" w:hAnsiTheme="majorHAnsi"/>
        <w:b/>
        <w:noProof/>
        <w:color w:val="002060"/>
      </w:rPr>
      <w:drawing>
        <wp:anchor distT="0" distB="0" distL="114300" distR="114300" simplePos="0" relativeHeight="251674624" behindDoc="0" locked="0" layoutInCell="1" allowOverlap="1" wp14:anchorId="4B435279" wp14:editId="70BFDB86">
          <wp:simplePos x="0" y="0"/>
          <wp:positionH relativeFrom="column">
            <wp:posOffset>3162300</wp:posOffset>
          </wp:positionH>
          <wp:positionV relativeFrom="paragraph">
            <wp:posOffset>33089</wp:posOffset>
          </wp:positionV>
          <wp:extent cx="741756" cy="669290"/>
          <wp:effectExtent l="0" t="0" r="127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ST.png"/>
                  <pic:cNvPicPr/>
                </pic:nvPicPr>
                <pic:blipFill rotWithShape="1">
                  <a:blip r:embed="rId5">
                    <a:extLst>
                      <a:ext uri="{28A0092B-C50C-407E-A947-70E740481C1C}">
                        <a14:useLocalDpi xmlns:a14="http://schemas.microsoft.com/office/drawing/2010/main" val="0"/>
                      </a:ext>
                    </a:extLst>
                  </a:blip>
                  <a:srcRect l="15972" t="13088" r="15080" b="12395"/>
                  <a:stretch/>
                </pic:blipFill>
                <pic:spPr bwMode="auto">
                  <a:xfrm>
                    <a:off x="0" y="0"/>
                    <a:ext cx="741756" cy="66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3A08" w:rsidRPr="00221508">
      <w:rPr>
        <w:rFonts w:asciiTheme="majorHAnsi" w:hAnsiTheme="majorHAnsi"/>
        <w:b/>
        <w:i/>
        <w:color w:val="002060"/>
      </w:rPr>
      <w:t>Part of the Bedfordshire Schools Trust Limited</w:t>
    </w:r>
    <w:r w:rsidR="00381482" w:rsidRPr="00381482">
      <w:rPr>
        <w:rFonts w:asciiTheme="majorHAnsi" w:hAnsiTheme="majorHAnsi"/>
        <w:b/>
        <w:i/>
        <w:noProof/>
        <w:color w:val="002060"/>
      </w:rPr>
      <w:drawing>
        <wp:inline distT="0" distB="0" distL="0" distR="0" wp14:anchorId="0B558F48" wp14:editId="6C666A56">
          <wp:extent cx="1247775" cy="631190"/>
          <wp:effectExtent l="0" t="0" r="9525" b="0"/>
          <wp:docPr id="3" name="Picture 3" descr="C:\Users\lhowley\Downloads\thumbnail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wley\Downloads\thumbnail_image00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7775" cy="631190"/>
                  </a:xfrm>
                  <a:prstGeom prst="rect">
                    <a:avLst/>
                  </a:prstGeom>
                  <a:noFill/>
                  <a:ln>
                    <a:noFill/>
                  </a:ln>
                </pic:spPr>
              </pic:pic>
            </a:graphicData>
          </a:graphic>
        </wp:inline>
      </w:drawing>
    </w:r>
  </w:p>
  <w:p w14:paraId="67EC1A8C" w14:textId="77777777" w:rsidR="003C22B4" w:rsidRDefault="005B34B0" w:rsidP="00B11296">
    <w:pPr>
      <w:spacing w:line="240" w:lineRule="exact"/>
      <w:rPr>
        <w:rFonts w:asciiTheme="majorHAnsi" w:hAnsiTheme="majorHAnsi"/>
      </w:rPr>
    </w:pPr>
    <w:r w:rsidRPr="003C22B4">
      <w:rPr>
        <w:rFonts w:asciiTheme="majorHAnsi" w:hAnsiTheme="majorHAnsi"/>
      </w:rPr>
      <w:t>BEST House, Shefford Road, Clifton, Bedfor</w:t>
    </w:r>
    <w:r w:rsidR="00D51FC6">
      <w:rPr>
        <w:rFonts w:asciiTheme="majorHAnsi" w:hAnsiTheme="majorHAnsi"/>
      </w:rPr>
      <w:t>d</w:t>
    </w:r>
    <w:r w:rsidRPr="003C22B4">
      <w:rPr>
        <w:rFonts w:asciiTheme="majorHAnsi" w:hAnsiTheme="majorHAnsi"/>
      </w:rPr>
      <w:t xml:space="preserve">shire, SG17 5QS </w:t>
    </w:r>
  </w:p>
  <w:p w14:paraId="67C3657E" w14:textId="77777777" w:rsidR="005B34B0" w:rsidRPr="003C22B4" w:rsidRDefault="005B34B0" w:rsidP="00B11296">
    <w:pPr>
      <w:spacing w:line="240" w:lineRule="exact"/>
      <w:rPr>
        <w:rFonts w:asciiTheme="majorHAnsi" w:hAnsiTheme="majorHAnsi"/>
      </w:rPr>
    </w:pPr>
    <w:r w:rsidRPr="003C22B4">
      <w:rPr>
        <w:rFonts w:asciiTheme="majorHAnsi" w:hAnsiTheme="majorHAnsi"/>
      </w:rPr>
      <w:t>Companies House Registration Number:  07546141 England</w:t>
    </w:r>
  </w:p>
  <w:p w14:paraId="4E197D8C" w14:textId="77777777" w:rsidR="00A214A4" w:rsidRDefault="00EA3A08" w:rsidP="00B11296">
    <w:pPr>
      <w:spacing w:line="240" w:lineRule="exact"/>
      <w:rPr>
        <w:rFonts w:asciiTheme="majorHAnsi" w:hAnsiTheme="majorHAnsi"/>
      </w:rPr>
    </w:pPr>
    <w:r>
      <w:rPr>
        <w:rFonts w:asciiTheme="majorHAnsi" w:hAnsiTheme="majorHAnsi"/>
      </w:rPr>
      <w:t>VAT Registration Number:  1207845</w:t>
    </w:r>
    <w:r w:rsidR="005B34B0" w:rsidRPr="003C22B4">
      <w:rPr>
        <w:rFonts w:asciiTheme="majorHAnsi" w:hAnsiTheme="majorHAnsi"/>
      </w:rPr>
      <w:t>28</w:t>
    </w:r>
  </w:p>
  <w:p w14:paraId="42F2377B" w14:textId="77777777" w:rsidR="00D51FC6" w:rsidRPr="003C22B4" w:rsidRDefault="00D51FC6" w:rsidP="003C22B4">
    <w:pPr>
      <w:spacing w:line="240" w:lineRule="exact"/>
      <w:jc w:val="right"/>
      <w:rPr>
        <w:rFonts w:asciiTheme="majorHAnsi" w:hAnsiTheme="maj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5DF35" w14:textId="77777777" w:rsidR="004B4B07" w:rsidRDefault="004B4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92BA5" w14:textId="77777777" w:rsidR="005A1E0D" w:rsidRDefault="005A1E0D" w:rsidP="007D53B8">
      <w:r>
        <w:separator/>
      </w:r>
    </w:p>
  </w:footnote>
  <w:footnote w:type="continuationSeparator" w:id="0">
    <w:p w14:paraId="38ED0D29" w14:textId="77777777" w:rsidR="005A1E0D" w:rsidRDefault="005A1E0D" w:rsidP="007D5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3ACF2" w14:textId="77777777" w:rsidR="004B4B07" w:rsidRDefault="004B4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FCB14" w14:textId="77777777" w:rsidR="00EE740B" w:rsidRDefault="00EE740B" w:rsidP="009C13DB">
    <w:pPr>
      <w:tabs>
        <w:tab w:val="left" w:pos="6237"/>
        <w:tab w:val="left" w:pos="6379"/>
      </w:tabs>
      <w:spacing w:before="120" w:line="240" w:lineRule="exact"/>
      <w:jc w:val="right"/>
      <w:rPr>
        <w:rFonts w:asciiTheme="majorHAnsi" w:hAnsiTheme="majorHAnsi"/>
        <w:b/>
        <w:color w:val="002060"/>
        <w:sz w:val="24"/>
        <w:szCs w:val="24"/>
      </w:rPr>
    </w:pPr>
    <w:r w:rsidRPr="00221508">
      <w:rPr>
        <w:rFonts w:asciiTheme="majorHAnsi" w:hAnsiTheme="majorHAnsi"/>
        <w:b/>
        <w:noProof/>
        <w:color w:val="002060"/>
        <w:sz w:val="24"/>
        <w:szCs w:val="24"/>
      </w:rPr>
      <w:drawing>
        <wp:anchor distT="0" distB="0" distL="114300" distR="114300" simplePos="0" relativeHeight="251673600" behindDoc="0" locked="0" layoutInCell="1" allowOverlap="1" wp14:anchorId="47474958" wp14:editId="14D582AC">
          <wp:simplePos x="0" y="0"/>
          <wp:positionH relativeFrom="column">
            <wp:posOffset>-28575</wp:posOffset>
          </wp:positionH>
          <wp:positionV relativeFrom="paragraph">
            <wp:posOffset>-163830</wp:posOffset>
          </wp:positionV>
          <wp:extent cx="2257425" cy="1664982"/>
          <wp:effectExtent l="0" t="0" r="0" b="0"/>
          <wp:wrapNone/>
          <wp:docPr id="4" name="Picture 4" descr="C:\Users\vcarter\Pictures\Logo's picture files\Langford Village Academy - Logo 2014 - Mission Stat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arter\Pictures\Logo's picture files\Langford Village Academy - Logo 2014 - Mission Statement.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57425" cy="16649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BEBED7" w14:textId="77777777" w:rsidR="003C22B4" w:rsidRPr="00221508" w:rsidRDefault="00A55255" w:rsidP="003C22B4">
    <w:pPr>
      <w:spacing w:before="120" w:line="240" w:lineRule="exact"/>
      <w:jc w:val="right"/>
      <w:rPr>
        <w:rFonts w:asciiTheme="majorHAnsi" w:hAnsiTheme="majorHAnsi"/>
        <w:b/>
        <w:color w:val="002060"/>
        <w:sz w:val="24"/>
        <w:szCs w:val="24"/>
      </w:rPr>
    </w:pPr>
    <w:r>
      <w:rPr>
        <w:rFonts w:asciiTheme="majorHAnsi" w:hAnsiTheme="majorHAnsi"/>
        <w:b/>
        <w:color w:val="002060"/>
        <w:sz w:val="24"/>
        <w:szCs w:val="24"/>
      </w:rPr>
      <w:t>Principal: Mrs D Randall</w:t>
    </w:r>
  </w:p>
  <w:p w14:paraId="57AC329E" w14:textId="77777777" w:rsidR="003F0173" w:rsidRPr="00221508" w:rsidRDefault="003F0173" w:rsidP="003C22B4">
    <w:pPr>
      <w:spacing w:line="276" w:lineRule="auto"/>
      <w:jc w:val="right"/>
      <w:rPr>
        <w:rFonts w:asciiTheme="majorHAnsi" w:hAnsiTheme="majorHAnsi"/>
        <w:b/>
        <w:color w:val="002060"/>
        <w:sz w:val="28"/>
        <w:szCs w:val="24"/>
      </w:rPr>
    </w:pPr>
    <w:r w:rsidRPr="00221508">
      <w:rPr>
        <w:rFonts w:asciiTheme="majorHAnsi" w:hAnsiTheme="majorHAnsi"/>
        <w:b/>
        <w:color w:val="002060"/>
        <w:sz w:val="28"/>
        <w:szCs w:val="24"/>
      </w:rPr>
      <w:t>Langford Village Academy</w:t>
    </w:r>
  </w:p>
  <w:p w14:paraId="041EC28D" w14:textId="77777777" w:rsidR="007D53B8" w:rsidRPr="00EA3A08" w:rsidRDefault="00A5650C" w:rsidP="00EA3A08">
    <w:pPr>
      <w:spacing w:line="240" w:lineRule="exact"/>
      <w:jc w:val="right"/>
      <w:rPr>
        <w:rFonts w:asciiTheme="majorHAnsi" w:hAnsiTheme="majorHAnsi"/>
      </w:rPr>
    </w:pPr>
    <w:r w:rsidRPr="00EA3A08">
      <w:rPr>
        <w:rFonts w:asciiTheme="majorHAnsi" w:hAnsiTheme="majorHAnsi"/>
      </w:rPr>
      <w:t>Church Street</w:t>
    </w:r>
    <w:r w:rsidR="003C22B4" w:rsidRPr="00EA3A08">
      <w:rPr>
        <w:rFonts w:asciiTheme="majorHAnsi" w:hAnsiTheme="majorHAnsi"/>
      </w:rPr>
      <w:t xml:space="preserve">, </w:t>
    </w:r>
    <w:r w:rsidR="007D53B8" w:rsidRPr="00EA3A08">
      <w:rPr>
        <w:rFonts w:asciiTheme="majorHAnsi" w:hAnsiTheme="majorHAnsi"/>
      </w:rPr>
      <w:t xml:space="preserve">Langford, </w:t>
    </w:r>
    <w:r w:rsidRPr="00EA3A08">
      <w:rPr>
        <w:rFonts w:asciiTheme="majorHAnsi" w:hAnsiTheme="majorHAnsi"/>
      </w:rPr>
      <w:t>Bedfordshire</w:t>
    </w:r>
    <w:r w:rsidR="003C22B4" w:rsidRPr="00EA3A08">
      <w:rPr>
        <w:rFonts w:asciiTheme="majorHAnsi" w:hAnsiTheme="majorHAnsi"/>
      </w:rPr>
      <w:t xml:space="preserve">, </w:t>
    </w:r>
    <w:r w:rsidR="007D53B8" w:rsidRPr="00EA3A08">
      <w:rPr>
        <w:rFonts w:asciiTheme="majorHAnsi" w:hAnsiTheme="majorHAnsi"/>
      </w:rPr>
      <w:t xml:space="preserve">SG18 9QA </w:t>
    </w:r>
  </w:p>
  <w:p w14:paraId="2B1A44F6" w14:textId="77777777" w:rsidR="00EF279F" w:rsidRPr="00EA3A08" w:rsidRDefault="00A214A4" w:rsidP="00EA3A08">
    <w:pPr>
      <w:spacing w:line="240" w:lineRule="exact"/>
      <w:jc w:val="right"/>
      <w:rPr>
        <w:rFonts w:asciiTheme="majorHAnsi" w:hAnsiTheme="majorHAnsi"/>
      </w:rPr>
    </w:pPr>
    <w:r w:rsidRPr="00EA3A08">
      <w:rPr>
        <w:rFonts w:asciiTheme="majorHAnsi" w:hAnsiTheme="majorHAnsi"/>
      </w:rPr>
      <w:t>Tel: 01462 629000; Fax: 01462 629001</w:t>
    </w:r>
  </w:p>
  <w:p w14:paraId="29D44B83" w14:textId="77777777" w:rsidR="003C22B4" w:rsidRPr="003C22B4" w:rsidRDefault="003C22B4" w:rsidP="003C22B4">
    <w:pPr>
      <w:spacing w:before="120" w:line="240" w:lineRule="exact"/>
      <w:jc w:val="right"/>
      <w:rPr>
        <w:rFonts w:asciiTheme="majorHAnsi" w:hAnsiTheme="majorHAnsi"/>
        <w:i/>
      </w:rPr>
    </w:pPr>
    <w:r w:rsidRPr="003C22B4">
      <w:rPr>
        <w:rFonts w:asciiTheme="majorHAnsi" w:hAnsiTheme="majorHAnsi"/>
        <w:i/>
      </w:rPr>
      <w:t xml:space="preserve">E-mail: langford-info@bestacademies.org.uk   </w:t>
    </w:r>
  </w:p>
  <w:p w14:paraId="5061B8A1" w14:textId="77777777" w:rsidR="00EE740B" w:rsidRDefault="003C22B4" w:rsidP="00D51FC6">
    <w:pPr>
      <w:spacing w:after="240" w:line="240" w:lineRule="exact"/>
      <w:jc w:val="right"/>
      <w:rPr>
        <w:rFonts w:asciiTheme="majorHAnsi" w:hAnsiTheme="majorHAnsi"/>
        <w:i/>
      </w:rPr>
    </w:pPr>
    <w:r>
      <w:rPr>
        <w:rFonts w:asciiTheme="majorHAnsi" w:hAnsiTheme="majorHAnsi"/>
        <w:i/>
      </w:rPr>
      <w:t xml:space="preserve">Website: </w:t>
    </w:r>
    <w:r w:rsidR="00D51FC6" w:rsidRPr="00D51FC6">
      <w:rPr>
        <w:rFonts w:asciiTheme="majorHAnsi" w:hAnsiTheme="majorHAnsi"/>
        <w:i/>
      </w:rPr>
      <w:t>www.langfordvillageacademy.org.uk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CD07F" w14:textId="77777777" w:rsidR="004B4B07" w:rsidRDefault="004B4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67965"/>
    <w:multiLevelType w:val="hybridMultilevel"/>
    <w:tmpl w:val="A81A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A0358"/>
    <w:multiLevelType w:val="hybridMultilevel"/>
    <w:tmpl w:val="0BB0A5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426BEE"/>
    <w:multiLevelType w:val="multilevel"/>
    <w:tmpl w:val="CD12E8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B123D22"/>
    <w:multiLevelType w:val="hybridMultilevel"/>
    <w:tmpl w:val="E7B6D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4A4"/>
    <w:rsid w:val="0001469F"/>
    <w:rsid w:val="000367F0"/>
    <w:rsid w:val="000503AE"/>
    <w:rsid w:val="00053D81"/>
    <w:rsid w:val="000573A9"/>
    <w:rsid w:val="000837AE"/>
    <w:rsid w:val="00086784"/>
    <w:rsid w:val="000A0190"/>
    <w:rsid w:val="000A6458"/>
    <w:rsid w:val="000B6600"/>
    <w:rsid w:val="000C3B10"/>
    <w:rsid w:val="000D03B2"/>
    <w:rsid w:val="000D20C8"/>
    <w:rsid w:val="0012113F"/>
    <w:rsid w:val="00143ACF"/>
    <w:rsid w:val="00144395"/>
    <w:rsid w:val="00151AF1"/>
    <w:rsid w:val="001619CE"/>
    <w:rsid w:val="00163D0E"/>
    <w:rsid w:val="0017633B"/>
    <w:rsid w:val="00183E66"/>
    <w:rsid w:val="001A3DFE"/>
    <w:rsid w:val="001B0675"/>
    <w:rsid w:val="001D0A42"/>
    <w:rsid w:val="0021016B"/>
    <w:rsid w:val="00221508"/>
    <w:rsid w:val="00224820"/>
    <w:rsid w:val="002511FA"/>
    <w:rsid w:val="002649AF"/>
    <w:rsid w:val="0026682D"/>
    <w:rsid w:val="00273CA2"/>
    <w:rsid w:val="00275A96"/>
    <w:rsid w:val="00290FED"/>
    <w:rsid w:val="002C40A5"/>
    <w:rsid w:val="002C4FE1"/>
    <w:rsid w:val="002D0550"/>
    <w:rsid w:val="002D34EA"/>
    <w:rsid w:val="002D68F1"/>
    <w:rsid w:val="002E1486"/>
    <w:rsid w:val="002F209D"/>
    <w:rsid w:val="00314AD0"/>
    <w:rsid w:val="00322E7C"/>
    <w:rsid w:val="00330151"/>
    <w:rsid w:val="00333B0B"/>
    <w:rsid w:val="00335620"/>
    <w:rsid w:val="003640EF"/>
    <w:rsid w:val="00367C6F"/>
    <w:rsid w:val="00381482"/>
    <w:rsid w:val="00381F76"/>
    <w:rsid w:val="003A1AE1"/>
    <w:rsid w:val="003A7AE3"/>
    <w:rsid w:val="003C22B4"/>
    <w:rsid w:val="003D6ED7"/>
    <w:rsid w:val="003F0173"/>
    <w:rsid w:val="003F2340"/>
    <w:rsid w:val="0040277B"/>
    <w:rsid w:val="004057E7"/>
    <w:rsid w:val="00414DEC"/>
    <w:rsid w:val="00430521"/>
    <w:rsid w:val="00435FFC"/>
    <w:rsid w:val="00445CBB"/>
    <w:rsid w:val="00454032"/>
    <w:rsid w:val="0045715A"/>
    <w:rsid w:val="00472188"/>
    <w:rsid w:val="00484EBC"/>
    <w:rsid w:val="00485FA1"/>
    <w:rsid w:val="0048700A"/>
    <w:rsid w:val="004A1A2A"/>
    <w:rsid w:val="004B47C5"/>
    <w:rsid w:val="004B4B07"/>
    <w:rsid w:val="004D54CF"/>
    <w:rsid w:val="004E05B6"/>
    <w:rsid w:val="004E2517"/>
    <w:rsid w:val="004E39B6"/>
    <w:rsid w:val="005055C4"/>
    <w:rsid w:val="00505E2B"/>
    <w:rsid w:val="00527C8B"/>
    <w:rsid w:val="00543C8D"/>
    <w:rsid w:val="005573F0"/>
    <w:rsid w:val="00571F71"/>
    <w:rsid w:val="0057658B"/>
    <w:rsid w:val="00577478"/>
    <w:rsid w:val="005A1E0D"/>
    <w:rsid w:val="005A5411"/>
    <w:rsid w:val="005B34B0"/>
    <w:rsid w:val="005C0D25"/>
    <w:rsid w:val="005E1357"/>
    <w:rsid w:val="005E4831"/>
    <w:rsid w:val="005F2595"/>
    <w:rsid w:val="00642987"/>
    <w:rsid w:val="00645E9D"/>
    <w:rsid w:val="00680E6D"/>
    <w:rsid w:val="0068501E"/>
    <w:rsid w:val="00693F94"/>
    <w:rsid w:val="006F3CD4"/>
    <w:rsid w:val="006F4C7B"/>
    <w:rsid w:val="006F4DAF"/>
    <w:rsid w:val="0070312D"/>
    <w:rsid w:val="0071745D"/>
    <w:rsid w:val="00720048"/>
    <w:rsid w:val="00726900"/>
    <w:rsid w:val="00743354"/>
    <w:rsid w:val="007434A1"/>
    <w:rsid w:val="00754353"/>
    <w:rsid w:val="007843D2"/>
    <w:rsid w:val="007A12F1"/>
    <w:rsid w:val="007A73E7"/>
    <w:rsid w:val="007B2285"/>
    <w:rsid w:val="007B4980"/>
    <w:rsid w:val="007C1624"/>
    <w:rsid w:val="007C773E"/>
    <w:rsid w:val="007C7FE0"/>
    <w:rsid w:val="007D1F78"/>
    <w:rsid w:val="007D53B8"/>
    <w:rsid w:val="007E6ED5"/>
    <w:rsid w:val="00807297"/>
    <w:rsid w:val="008116C8"/>
    <w:rsid w:val="0081187B"/>
    <w:rsid w:val="00832BCF"/>
    <w:rsid w:val="00843D99"/>
    <w:rsid w:val="00846697"/>
    <w:rsid w:val="0088170A"/>
    <w:rsid w:val="008D306B"/>
    <w:rsid w:val="008D6BDF"/>
    <w:rsid w:val="008E06A5"/>
    <w:rsid w:val="008E60AB"/>
    <w:rsid w:val="008F119D"/>
    <w:rsid w:val="00904A87"/>
    <w:rsid w:val="00912AC4"/>
    <w:rsid w:val="009253D8"/>
    <w:rsid w:val="009362D8"/>
    <w:rsid w:val="009476AD"/>
    <w:rsid w:val="009601DA"/>
    <w:rsid w:val="009707FE"/>
    <w:rsid w:val="009739B7"/>
    <w:rsid w:val="00986AB9"/>
    <w:rsid w:val="00991300"/>
    <w:rsid w:val="009A771A"/>
    <w:rsid w:val="009A79C5"/>
    <w:rsid w:val="009B6151"/>
    <w:rsid w:val="009C13DB"/>
    <w:rsid w:val="009D1648"/>
    <w:rsid w:val="009E6F7F"/>
    <w:rsid w:val="009F738D"/>
    <w:rsid w:val="00A11CA6"/>
    <w:rsid w:val="00A14B62"/>
    <w:rsid w:val="00A214A4"/>
    <w:rsid w:val="00A55255"/>
    <w:rsid w:val="00A56133"/>
    <w:rsid w:val="00A5650C"/>
    <w:rsid w:val="00A64B93"/>
    <w:rsid w:val="00A65DC9"/>
    <w:rsid w:val="00AA77AD"/>
    <w:rsid w:val="00AA7B64"/>
    <w:rsid w:val="00AB10BD"/>
    <w:rsid w:val="00AE0E35"/>
    <w:rsid w:val="00AE4CB6"/>
    <w:rsid w:val="00AF679F"/>
    <w:rsid w:val="00B04C4B"/>
    <w:rsid w:val="00B11296"/>
    <w:rsid w:val="00B23317"/>
    <w:rsid w:val="00B368EC"/>
    <w:rsid w:val="00B44A5A"/>
    <w:rsid w:val="00B55640"/>
    <w:rsid w:val="00B62FF5"/>
    <w:rsid w:val="00B722F5"/>
    <w:rsid w:val="00B73957"/>
    <w:rsid w:val="00B749C5"/>
    <w:rsid w:val="00B74D57"/>
    <w:rsid w:val="00B82E11"/>
    <w:rsid w:val="00B9586D"/>
    <w:rsid w:val="00BA491A"/>
    <w:rsid w:val="00BC5AF1"/>
    <w:rsid w:val="00C00B65"/>
    <w:rsid w:val="00C03120"/>
    <w:rsid w:val="00C11E8A"/>
    <w:rsid w:val="00C14EF1"/>
    <w:rsid w:val="00C15BBD"/>
    <w:rsid w:val="00C20705"/>
    <w:rsid w:val="00C222F5"/>
    <w:rsid w:val="00C24F61"/>
    <w:rsid w:val="00C26B32"/>
    <w:rsid w:val="00C40583"/>
    <w:rsid w:val="00C4536B"/>
    <w:rsid w:val="00C507BE"/>
    <w:rsid w:val="00C555E1"/>
    <w:rsid w:val="00C62C9A"/>
    <w:rsid w:val="00C671B9"/>
    <w:rsid w:val="00C76D4C"/>
    <w:rsid w:val="00C94420"/>
    <w:rsid w:val="00CA38D9"/>
    <w:rsid w:val="00CB1236"/>
    <w:rsid w:val="00CB3AAA"/>
    <w:rsid w:val="00CC3826"/>
    <w:rsid w:val="00CE17C6"/>
    <w:rsid w:val="00D21DD7"/>
    <w:rsid w:val="00D51FC6"/>
    <w:rsid w:val="00D96CF1"/>
    <w:rsid w:val="00DA1E71"/>
    <w:rsid w:val="00DC029A"/>
    <w:rsid w:val="00DC0A2A"/>
    <w:rsid w:val="00DC5812"/>
    <w:rsid w:val="00DC71EE"/>
    <w:rsid w:val="00DD436C"/>
    <w:rsid w:val="00DD753A"/>
    <w:rsid w:val="00DE0472"/>
    <w:rsid w:val="00DE5E1C"/>
    <w:rsid w:val="00DF25BD"/>
    <w:rsid w:val="00E12164"/>
    <w:rsid w:val="00E15008"/>
    <w:rsid w:val="00E22D77"/>
    <w:rsid w:val="00E366B1"/>
    <w:rsid w:val="00E374EB"/>
    <w:rsid w:val="00E45258"/>
    <w:rsid w:val="00E93425"/>
    <w:rsid w:val="00EA3A08"/>
    <w:rsid w:val="00EA4109"/>
    <w:rsid w:val="00EB3372"/>
    <w:rsid w:val="00EC5199"/>
    <w:rsid w:val="00ED19DC"/>
    <w:rsid w:val="00EE740B"/>
    <w:rsid w:val="00EF1F22"/>
    <w:rsid w:val="00EF279F"/>
    <w:rsid w:val="00F100CA"/>
    <w:rsid w:val="00F1113F"/>
    <w:rsid w:val="00F20D16"/>
    <w:rsid w:val="00F24A99"/>
    <w:rsid w:val="00F25B9B"/>
    <w:rsid w:val="00F32ABD"/>
    <w:rsid w:val="00F37178"/>
    <w:rsid w:val="00F45BB5"/>
    <w:rsid w:val="00F467D2"/>
    <w:rsid w:val="00F50D5A"/>
    <w:rsid w:val="00F61AD4"/>
    <w:rsid w:val="00F62E80"/>
    <w:rsid w:val="00F64E9D"/>
    <w:rsid w:val="00F70401"/>
    <w:rsid w:val="00F738BC"/>
    <w:rsid w:val="00F74447"/>
    <w:rsid w:val="00F77DA1"/>
    <w:rsid w:val="00F85C9E"/>
    <w:rsid w:val="00F8750C"/>
    <w:rsid w:val="00FA3E36"/>
    <w:rsid w:val="00FB2223"/>
    <w:rsid w:val="00FD19F9"/>
    <w:rsid w:val="00FD7933"/>
    <w:rsid w:val="00FF4130"/>
    <w:rsid w:val="1E7EB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DD768"/>
  <w15:chartTrackingRefBased/>
  <w15:docId w15:val="{582CD28B-8B2B-4021-88AE-3DAD6AFD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71A"/>
    <w:pPr>
      <w:widowControl w:val="0"/>
      <w:autoSpaceDE w:val="0"/>
      <w:autoSpaceDN w:val="0"/>
      <w:adjustRightInd w:val="0"/>
      <w:spacing w:after="0" w:line="240" w:lineRule="auto"/>
    </w:pPr>
    <w:rPr>
      <w:rFonts w:ascii="Arial" w:eastAsia="Times New Roman" w:hAnsi="Arial"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53B8"/>
    <w:pPr>
      <w:widowControl/>
      <w:tabs>
        <w:tab w:val="center" w:pos="4513"/>
        <w:tab w:val="right" w:pos="9026"/>
      </w:tabs>
      <w:autoSpaceDE/>
      <w:autoSpaceDN/>
      <w:adjustRightInd/>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D53B8"/>
  </w:style>
  <w:style w:type="paragraph" w:styleId="Footer">
    <w:name w:val="footer"/>
    <w:basedOn w:val="Normal"/>
    <w:link w:val="FooterChar"/>
    <w:uiPriority w:val="99"/>
    <w:unhideWhenUsed/>
    <w:rsid w:val="007D53B8"/>
    <w:pPr>
      <w:widowControl/>
      <w:tabs>
        <w:tab w:val="center" w:pos="4513"/>
        <w:tab w:val="right" w:pos="9026"/>
      </w:tabs>
      <w:autoSpaceDE/>
      <w:autoSpaceDN/>
      <w:adjustRightInd/>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D53B8"/>
  </w:style>
  <w:style w:type="character" w:styleId="Hyperlink">
    <w:name w:val="Hyperlink"/>
    <w:basedOn w:val="DefaultParagraphFont"/>
    <w:uiPriority w:val="99"/>
    <w:unhideWhenUsed/>
    <w:rsid w:val="00A5650C"/>
    <w:rPr>
      <w:color w:val="0563C1" w:themeColor="hyperlink"/>
      <w:u w:val="single"/>
    </w:rPr>
  </w:style>
  <w:style w:type="paragraph" w:styleId="BalloonText">
    <w:name w:val="Balloon Text"/>
    <w:basedOn w:val="Normal"/>
    <w:link w:val="BalloonTextChar"/>
    <w:uiPriority w:val="99"/>
    <w:semiHidden/>
    <w:unhideWhenUsed/>
    <w:rsid w:val="005573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3F0"/>
    <w:rPr>
      <w:rFonts w:ascii="Segoe UI" w:hAnsi="Segoe UI" w:cs="Segoe UI"/>
      <w:sz w:val="18"/>
      <w:szCs w:val="18"/>
    </w:rPr>
  </w:style>
  <w:style w:type="table" w:styleId="TableGrid">
    <w:name w:val="Table Grid"/>
    <w:basedOn w:val="TableNormal"/>
    <w:uiPriority w:val="39"/>
    <w:rsid w:val="006F4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F76"/>
    <w:pPr>
      <w:autoSpaceDE w:val="0"/>
      <w:autoSpaceDN w:val="0"/>
      <w:adjustRightInd w:val="0"/>
      <w:spacing w:after="0" w:line="240" w:lineRule="auto"/>
    </w:pPr>
    <w:rPr>
      <w:rFonts w:ascii="Comic Sans MS" w:eastAsia="Calibri" w:hAnsi="Comic Sans MS" w:cs="Comic Sans MS"/>
      <w:color w:val="000000"/>
      <w:sz w:val="24"/>
      <w:szCs w:val="24"/>
    </w:rPr>
  </w:style>
  <w:style w:type="paragraph" w:styleId="NormalWeb">
    <w:name w:val="Normal (Web)"/>
    <w:basedOn w:val="Normal"/>
    <w:uiPriority w:val="99"/>
    <w:semiHidden/>
    <w:unhideWhenUsed/>
    <w:rsid w:val="00381F76"/>
    <w:pPr>
      <w:widowControl/>
      <w:autoSpaceDE/>
      <w:autoSpaceDN/>
      <w:adjustRightInd/>
      <w:spacing w:before="100" w:beforeAutospacing="1" w:after="100" w:afterAutospacing="1"/>
    </w:pPr>
    <w:rPr>
      <w:rFonts w:ascii="Times New Roman" w:eastAsiaTheme="minorEastAsia" w:hAnsi="Times New Roman" w:cs="Times New Roman"/>
      <w:sz w:val="24"/>
      <w:szCs w:val="24"/>
    </w:rPr>
  </w:style>
  <w:style w:type="paragraph" w:styleId="ListParagraph">
    <w:name w:val="List Paragraph"/>
    <w:basedOn w:val="Normal"/>
    <w:uiPriority w:val="34"/>
    <w:qFormat/>
    <w:rsid w:val="002F209D"/>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paragraph">
    <w:name w:val="paragraph"/>
    <w:basedOn w:val="Normal"/>
    <w:rsid w:val="00846697"/>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846697"/>
  </w:style>
  <w:style w:type="character" w:customStyle="1" w:styleId="eop">
    <w:name w:val="eop"/>
    <w:basedOn w:val="DefaultParagraphFont"/>
    <w:rsid w:val="00846697"/>
  </w:style>
  <w:style w:type="character" w:styleId="UnresolvedMention">
    <w:name w:val="Unresolved Mention"/>
    <w:basedOn w:val="DefaultParagraphFont"/>
    <w:uiPriority w:val="99"/>
    <w:semiHidden/>
    <w:unhideWhenUsed/>
    <w:rsid w:val="00B82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7600">
      <w:bodyDiv w:val="1"/>
      <w:marLeft w:val="0"/>
      <w:marRight w:val="0"/>
      <w:marTop w:val="0"/>
      <w:marBottom w:val="0"/>
      <w:divBdr>
        <w:top w:val="none" w:sz="0" w:space="0" w:color="auto"/>
        <w:left w:val="none" w:sz="0" w:space="0" w:color="auto"/>
        <w:bottom w:val="none" w:sz="0" w:space="0" w:color="auto"/>
        <w:right w:val="none" w:sz="0" w:space="0" w:color="auto"/>
      </w:divBdr>
    </w:div>
    <w:div w:id="128011921">
      <w:bodyDiv w:val="1"/>
      <w:marLeft w:val="0"/>
      <w:marRight w:val="0"/>
      <w:marTop w:val="0"/>
      <w:marBottom w:val="0"/>
      <w:divBdr>
        <w:top w:val="none" w:sz="0" w:space="0" w:color="auto"/>
        <w:left w:val="none" w:sz="0" w:space="0" w:color="auto"/>
        <w:bottom w:val="none" w:sz="0" w:space="0" w:color="auto"/>
        <w:right w:val="none" w:sz="0" w:space="0" w:color="auto"/>
      </w:divBdr>
    </w:div>
    <w:div w:id="173108270">
      <w:bodyDiv w:val="1"/>
      <w:marLeft w:val="0"/>
      <w:marRight w:val="0"/>
      <w:marTop w:val="0"/>
      <w:marBottom w:val="0"/>
      <w:divBdr>
        <w:top w:val="none" w:sz="0" w:space="0" w:color="auto"/>
        <w:left w:val="none" w:sz="0" w:space="0" w:color="auto"/>
        <w:bottom w:val="none" w:sz="0" w:space="0" w:color="auto"/>
        <w:right w:val="none" w:sz="0" w:space="0" w:color="auto"/>
      </w:divBdr>
    </w:div>
    <w:div w:id="324360274">
      <w:bodyDiv w:val="1"/>
      <w:marLeft w:val="0"/>
      <w:marRight w:val="0"/>
      <w:marTop w:val="0"/>
      <w:marBottom w:val="0"/>
      <w:divBdr>
        <w:top w:val="none" w:sz="0" w:space="0" w:color="auto"/>
        <w:left w:val="none" w:sz="0" w:space="0" w:color="auto"/>
        <w:bottom w:val="none" w:sz="0" w:space="0" w:color="auto"/>
        <w:right w:val="none" w:sz="0" w:space="0" w:color="auto"/>
      </w:divBdr>
    </w:div>
    <w:div w:id="395399913">
      <w:bodyDiv w:val="1"/>
      <w:marLeft w:val="0"/>
      <w:marRight w:val="0"/>
      <w:marTop w:val="0"/>
      <w:marBottom w:val="0"/>
      <w:divBdr>
        <w:top w:val="none" w:sz="0" w:space="0" w:color="auto"/>
        <w:left w:val="none" w:sz="0" w:space="0" w:color="auto"/>
        <w:bottom w:val="none" w:sz="0" w:space="0" w:color="auto"/>
        <w:right w:val="none" w:sz="0" w:space="0" w:color="auto"/>
      </w:divBdr>
    </w:div>
    <w:div w:id="422536314">
      <w:bodyDiv w:val="1"/>
      <w:marLeft w:val="0"/>
      <w:marRight w:val="0"/>
      <w:marTop w:val="0"/>
      <w:marBottom w:val="0"/>
      <w:divBdr>
        <w:top w:val="none" w:sz="0" w:space="0" w:color="auto"/>
        <w:left w:val="none" w:sz="0" w:space="0" w:color="auto"/>
        <w:bottom w:val="none" w:sz="0" w:space="0" w:color="auto"/>
        <w:right w:val="none" w:sz="0" w:space="0" w:color="auto"/>
      </w:divBdr>
    </w:div>
    <w:div w:id="518008480">
      <w:bodyDiv w:val="1"/>
      <w:marLeft w:val="0"/>
      <w:marRight w:val="0"/>
      <w:marTop w:val="0"/>
      <w:marBottom w:val="0"/>
      <w:divBdr>
        <w:top w:val="none" w:sz="0" w:space="0" w:color="auto"/>
        <w:left w:val="none" w:sz="0" w:space="0" w:color="auto"/>
        <w:bottom w:val="none" w:sz="0" w:space="0" w:color="auto"/>
        <w:right w:val="none" w:sz="0" w:space="0" w:color="auto"/>
      </w:divBdr>
    </w:div>
    <w:div w:id="761072279">
      <w:bodyDiv w:val="1"/>
      <w:marLeft w:val="0"/>
      <w:marRight w:val="0"/>
      <w:marTop w:val="0"/>
      <w:marBottom w:val="0"/>
      <w:divBdr>
        <w:top w:val="none" w:sz="0" w:space="0" w:color="auto"/>
        <w:left w:val="none" w:sz="0" w:space="0" w:color="auto"/>
        <w:bottom w:val="none" w:sz="0" w:space="0" w:color="auto"/>
        <w:right w:val="none" w:sz="0" w:space="0" w:color="auto"/>
      </w:divBdr>
    </w:div>
    <w:div w:id="1192189203">
      <w:bodyDiv w:val="1"/>
      <w:marLeft w:val="0"/>
      <w:marRight w:val="0"/>
      <w:marTop w:val="0"/>
      <w:marBottom w:val="0"/>
      <w:divBdr>
        <w:top w:val="none" w:sz="0" w:space="0" w:color="auto"/>
        <w:left w:val="none" w:sz="0" w:space="0" w:color="auto"/>
        <w:bottom w:val="none" w:sz="0" w:space="0" w:color="auto"/>
        <w:right w:val="none" w:sz="0" w:space="0" w:color="auto"/>
      </w:divBdr>
    </w:div>
    <w:div w:id="2038045519">
      <w:bodyDiv w:val="1"/>
      <w:marLeft w:val="0"/>
      <w:marRight w:val="0"/>
      <w:marTop w:val="0"/>
      <w:marBottom w:val="0"/>
      <w:divBdr>
        <w:top w:val="none" w:sz="0" w:space="0" w:color="auto"/>
        <w:left w:val="none" w:sz="0" w:space="0" w:color="auto"/>
        <w:bottom w:val="none" w:sz="0" w:space="0" w:color="auto"/>
        <w:right w:val="none" w:sz="0" w:space="0" w:color="auto"/>
      </w:divBdr>
    </w:div>
    <w:div w:id="204813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owley\Downloads\Headed%20Paper%20Nov%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3F9CC-D8D3-4BC5-B7BC-B260D847D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 Nov 16</Template>
  <TotalTime>6</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Carter</dc:creator>
  <cp:keywords/>
  <dc:description/>
  <cp:lastModifiedBy>Amanda Meller</cp:lastModifiedBy>
  <cp:revision>3</cp:revision>
  <cp:lastPrinted>2022-10-21T14:35:00Z</cp:lastPrinted>
  <dcterms:created xsi:type="dcterms:W3CDTF">2025-06-12T09:26:00Z</dcterms:created>
  <dcterms:modified xsi:type="dcterms:W3CDTF">2025-06-12T09:26:00Z</dcterms:modified>
</cp:coreProperties>
</file>